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E5652" w14:textId="77777777" w:rsidR="004547AB" w:rsidRDefault="00000000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Žádost o uvolnění dítěte ze ŠD</w:t>
      </w:r>
    </w:p>
    <w:p w14:paraId="04024F0D" w14:textId="77777777" w:rsidR="004547AB" w:rsidRDefault="0000000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Žádám o uvolnění své/ho dcery /syna …………………………………</w:t>
      </w:r>
    </w:p>
    <w:p w14:paraId="679F4F3B" w14:textId="77777777" w:rsidR="004547AB" w:rsidRDefault="0000000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ze školní družiny dne …………… v 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 hodin.</w:t>
      </w:r>
    </w:p>
    <w:p w14:paraId="65AF7C66" w14:textId="77777777" w:rsidR="004547AB" w:rsidRDefault="0000000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Domů půjde:</w:t>
      </w:r>
    </w:p>
    <w:p w14:paraId="18443976" w14:textId="77777777" w:rsidR="004547AB" w:rsidRDefault="00000000">
      <w:pPr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Sám /a/ bez doprovodu rodičů</w:t>
      </w:r>
    </w:p>
    <w:p w14:paraId="0C5D26A2" w14:textId="31075793" w:rsidR="004547AB" w:rsidRDefault="00000000">
      <w:pPr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Dítě si vyzvedne ………………</w:t>
      </w:r>
      <w:r w:rsidR="00AE3C5B">
        <w:rPr>
          <w:sz w:val="20"/>
          <w:szCs w:val="20"/>
        </w:rPr>
        <w:t>………</w:t>
      </w:r>
      <w:proofErr w:type="gramStart"/>
      <w:r w:rsidR="00AE3C5B">
        <w:rPr>
          <w:sz w:val="20"/>
          <w:szCs w:val="20"/>
        </w:rPr>
        <w:t>…….</w:t>
      </w:r>
      <w:proofErr w:type="gramEnd"/>
      <w:r w:rsidR="00AE3C5B">
        <w:rPr>
          <w:sz w:val="20"/>
          <w:szCs w:val="20"/>
        </w:rPr>
        <w:t>.</w:t>
      </w:r>
      <w:r>
        <w:rPr>
          <w:sz w:val="20"/>
          <w:szCs w:val="20"/>
        </w:rPr>
        <w:t>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v ……………hodin</w:t>
      </w:r>
    </w:p>
    <w:p w14:paraId="6C9FC241" w14:textId="77777777" w:rsidR="004547AB" w:rsidRDefault="00000000">
      <w:pPr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Po vyučování půjde sám /a/</w:t>
      </w:r>
    </w:p>
    <w:p w14:paraId="47EC3AAA" w14:textId="77777777" w:rsidR="004547AB" w:rsidRDefault="00000000">
      <w:pPr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Po obědě sám /a/</w:t>
      </w:r>
    </w:p>
    <w:p w14:paraId="4C9359C2" w14:textId="77777777" w:rsidR="004547AB" w:rsidRDefault="0000000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Od převzetí nebo propuštění dítěte ze školní družiny přebírám za něj/ni právní odpovědnost.</w:t>
      </w:r>
    </w:p>
    <w:p w14:paraId="4BE744B0" w14:textId="77777777" w:rsidR="004547AB" w:rsidRDefault="0000000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V ……………….     Děkuji.           ………………………..</w:t>
      </w:r>
    </w:p>
    <w:p w14:paraId="0242EC48" w14:textId="77777777" w:rsidR="004547AB" w:rsidRDefault="0000000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podpis rodičů- zák. zástupce</w:t>
      </w:r>
    </w:p>
    <w:p w14:paraId="5C6F3F8D" w14:textId="77777777" w:rsidR="004547AB" w:rsidRDefault="004547AB"/>
    <w:p w14:paraId="32E5E34F" w14:textId="77777777" w:rsidR="004547AB" w:rsidRDefault="004547AB">
      <w:pPr>
        <w:rPr>
          <w:b/>
        </w:rPr>
      </w:pPr>
    </w:p>
    <w:p w14:paraId="384E2B6F" w14:textId="762C319A" w:rsidR="004547AB" w:rsidRDefault="00000000">
      <w:r>
        <w:rPr>
          <w:b/>
          <w:bCs/>
          <w:noProof/>
          <w:color w:val="156082"/>
          <w:u w:val="single"/>
        </w:rPr>
        <w:drawing>
          <wp:anchor distT="0" distB="0" distL="114300" distR="114300" simplePos="0" relativeHeight="251659264" behindDoc="0" locked="0" layoutInCell="1" allowOverlap="1" wp14:anchorId="01115E15" wp14:editId="12530D1F">
            <wp:simplePos x="0" y="0"/>
            <wp:positionH relativeFrom="margin">
              <wp:align>left</wp:align>
            </wp:positionH>
            <wp:positionV relativeFrom="paragraph">
              <wp:posOffset>8257</wp:posOffset>
            </wp:positionV>
            <wp:extent cx="1047746" cy="850904"/>
            <wp:effectExtent l="0" t="0" r="4" b="6346"/>
            <wp:wrapTight wrapText="bothSides">
              <wp:wrapPolygon edited="0">
                <wp:start x="0" y="0"/>
                <wp:lineTo x="0" y="21278"/>
                <wp:lineTo x="21220" y="21278"/>
                <wp:lineTo x="21220" y="0"/>
                <wp:lineTo x="0" y="0"/>
              </wp:wrapPolygon>
            </wp:wrapTight>
            <wp:docPr id="740154733" name="Obrázek 195" descr="ZŠ - logo - křiv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46" cy="85090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bCs/>
          <w:color w:val="156082"/>
        </w:rPr>
        <w:t xml:space="preserve">                                                                                   </w:t>
      </w:r>
      <w:r>
        <w:rPr>
          <w:b/>
          <w:bCs/>
          <w:color w:val="156082"/>
          <w:sz w:val="20"/>
          <w:szCs w:val="20"/>
        </w:rPr>
        <w:t>Základní škola Bělá pod Bezdězem,</w:t>
      </w:r>
    </w:p>
    <w:p w14:paraId="29E52415" w14:textId="77777777" w:rsidR="004547AB" w:rsidRDefault="00000000">
      <w:pPr>
        <w:rPr>
          <w:color w:val="156082"/>
          <w:sz w:val="20"/>
          <w:szCs w:val="20"/>
        </w:rPr>
      </w:pPr>
      <w:r>
        <w:rPr>
          <w:color w:val="156082"/>
          <w:sz w:val="20"/>
          <w:szCs w:val="20"/>
        </w:rPr>
        <w:t xml:space="preserve">                                                                                                                                 příspěvková organizace</w:t>
      </w:r>
    </w:p>
    <w:p w14:paraId="56A5FC8A" w14:textId="77777777" w:rsidR="004547AB" w:rsidRDefault="00000000">
      <w:r>
        <w:t xml:space="preserve">                                                                          </w:t>
      </w:r>
      <w:r>
        <w:rPr>
          <w:sz w:val="20"/>
          <w:szCs w:val="20"/>
        </w:rPr>
        <w:t xml:space="preserve">Máchova 1110, 294 21 Bělá pod Bezdězem </w:t>
      </w:r>
    </w:p>
    <w:p w14:paraId="38D61BD7" w14:textId="77777777" w:rsidR="004547AB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tel: 739 548 426</w:t>
      </w:r>
    </w:p>
    <w:p w14:paraId="08F6DB8E" w14:textId="77777777" w:rsidR="004547AB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Žádost o uvolnění dítěte ze ŠD</w:t>
      </w:r>
    </w:p>
    <w:p w14:paraId="01517EE7" w14:textId="77777777" w:rsidR="004547AB" w:rsidRDefault="00000000">
      <w:pPr>
        <w:rPr>
          <w:sz w:val="20"/>
          <w:szCs w:val="20"/>
        </w:rPr>
      </w:pPr>
      <w:r>
        <w:rPr>
          <w:sz w:val="20"/>
          <w:szCs w:val="20"/>
        </w:rPr>
        <w:t>Žádám o uvolnění své/ho dcery /syna …………………………………</w:t>
      </w:r>
    </w:p>
    <w:p w14:paraId="2E7E0CC1" w14:textId="77777777" w:rsidR="004547AB" w:rsidRDefault="00000000">
      <w:pPr>
        <w:rPr>
          <w:sz w:val="20"/>
          <w:szCs w:val="20"/>
        </w:rPr>
      </w:pPr>
      <w:r>
        <w:rPr>
          <w:sz w:val="20"/>
          <w:szCs w:val="20"/>
        </w:rPr>
        <w:t>ze školní družiny dne …………… v 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 hodin.</w:t>
      </w:r>
    </w:p>
    <w:p w14:paraId="34BC21BB" w14:textId="77777777" w:rsidR="004547AB" w:rsidRDefault="00000000">
      <w:pPr>
        <w:rPr>
          <w:sz w:val="20"/>
          <w:szCs w:val="20"/>
        </w:rPr>
      </w:pPr>
      <w:r>
        <w:rPr>
          <w:sz w:val="20"/>
          <w:szCs w:val="20"/>
        </w:rPr>
        <w:t>Domů půjde:</w:t>
      </w:r>
    </w:p>
    <w:p w14:paraId="3066CB34" w14:textId="77777777" w:rsidR="004547AB" w:rsidRDefault="0000000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Sám /a/ bez doprovodu rodičů</w:t>
      </w:r>
    </w:p>
    <w:p w14:paraId="728E57ED" w14:textId="7A42F7DF" w:rsidR="004547AB" w:rsidRDefault="0000000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Dítě si vyzvedne ………………</w:t>
      </w:r>
      <w:r w:rsidR="00AE3C5B">
        <w:rPr>
          <w:sz w:val="20"/>
          <w:szCs w:val="20"/>
        </w:rPr>
        <w:t>……</w:t>
      </w:r>
      <w:proofErr w:type="gramStart"/>
      <w:r w:rsidR="00AE3C5B">
        <w:rPr>
          <w:sz w:val="20"/>
          <w:szCs w:val="20"/>
        </w:rPr>
        <w:t>…….</w:t>
      </w:r>
      <w:proofErr w:type="gramEnd"/>
      <w:r w:rsidR="00AE3C5B">
        <w:rPr>
          <w:sz w:val="20"/>
          <w:szCs w:val="20"/>
        </w:rPr>
        <w:t>.</w:t>
      </w:r>
      <w:r>
        <w:rPr>
          <w:sz w:val="20"/>
          <w:szCs w:val="20"/>
        </w:rPr>
        <w:t>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v ……………hodin</w:t>
      </w:r>
    </w:p>
    <w:p w14:paraId="59D012F9" w14:textId="77777777" w:rsidR="004547AB" w:rsidRDefault="0000000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Po vyučování půjde sám /a/</w:t>
      </w:r>
    </w:p>
    <w:p w14:paraId="1E74C409" w14:textId="77777777" w:rsidR="004547AB" w:rsidRDefault="0000000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Po obědě sám /a/</w:t>
      </w:r>
    </w:p>
    <w:p w14:paraId="00913E21" w14:textId="77777777" w:rsidR="004547AB" w:rsidRDefault="00000000">
      <w:pPr>
        <w:rPr>
          <w:sz w:val="20"/>
          <w:szCs w:val="20"/>
        </w:rPr>
      </w:pPr>
      <w:r>
        <w:rPr>
          <w:sz w:val="20"/>
          <w:szCs w:val="20"/>
        </w:rPr>
        <w:t>Od převzetí nebo propuštění dítěte ze školní družiny přebírám za něj/ni právní odpovědnost.</w:t>
      </w:r>
    </w:p>
    <w:p w14:paraId="5F091595" w14:textId="77777777" w:rsidR="004547AB" w:rsidRDefault="00000000">
      <w:pPr>
        <w:rPr>
          <w:sz w:val="20"/>
          <w:szCs w:val="20"/>
        </w:rPr>
      </w:pPr>
      <w:r>
        <w:rPr>
          <w:sz w:val="20"/>
          <w:szCs w:val="20"/>
        </w:rPr>
        <w:t>V ……………….     Děkuji.           ………………………..</w:t>
      </w:r>
    </w:p>
    <w:p w14:paraId="3196CBB3" w14:textId="32EF2CCD" w:rsidR="004547AB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podpis rodičů- zák. zástupce</w:t>
      </w:r>
    </w:p>
    <w:sectPr w:rsidR="004547AB">
      <w:head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F6B1C" w14:textId="77777777" w:rsidR="002235D7" w:rsidRDefault="002235D7">
      <w:pPr>
        <w:spacing w:after="0" w:line="240" w:lineRule="auto"/>
      </w:pPr>
      <w:r>
        <w:separator/>
      </w:r>
    </w:p>
  </w:endnote>
  <w:endnote w:type="continuationSeparator" w:id="0">
    <w:p w14:paraId="35EE1082" w14:textId="77777777" w:rsidR="002235D7" w:rsidRDefault="00223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69C69" w14:textId="77777777" w:rsidR="002235D7" w:rsidRDefault="002235D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5D041AF" w14:textId="77777777" w:rsidR="002235D7" w:rsidRDefault="002235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CBC1A" w14:textId="77777777" w:rsidR="00000000" w:rsidRDefault="00000000">
    <w:pPr>
      <w:jc w:val="right"/>
    </w:pPr>
    <w:r>
      <w:rPr>
        <w:rFonts w:ascii="Arial" w:eastAsia="Times New Roman" w:hAnsi="Arial"/>
        <w:b/>
        <w:bCs/>
        <w:noProof/>
        <w:kern w:val="0"/>
        <w:sz w:val="20"/>
        <w:szCs w:val="20"/>
        <w:u w:val="single"/>
        <w:lang w:eastAsia="cs-CZ"/>
      </w:rPr>
      <w:drawing>
        <wp:anchor distT="0" distB="0" distL="114300" distR="114300" simplePos="0" relativeHeight="251659264" behindDoc="0" locked="0" layoutInCell="1" allowOverlap="1" wp14:anchorId="77B312CF" wp14:editId="2BE57B53">
          <wp:simplePos x="0" y="0"/>
          <wp:positionH relativeFrom="margin">
            <wp:align>left</wp:align>
          </wp:positionH>
          <wp:positionV relativeFrom="paragraph">
            <wp:posOffset>8257</wp:posOffset>
          </wp:positionV>
          <wp:extent cx="1047746" cy="850904"/>
          <wp:effectExtent l="0" t="0" r="4" b="6346"/>
          <wp:wrapTight wrapText="bothSides">
            <wp:wrapPolygon edited="0">
              <wp:start x="0" y="0"/>
              <wp:lineTo x="0" y="21278"/>
              <wp:lineTo x="21207" y="21278"/>
              <wp:lineTo x="21207" y="0"/>
              <wp:lineTo x="0" y="0"/>
            </wp:wrapPolygon>
          </wp:wrapTight>
          <wp:docPr id="1628079923" name="Obrázek 195" descr="ZŠ - logo - křiv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46" cy="85090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b/>
        <w:bCs/>
        <w:color w:val="0070C0"/>
        <w:sz w:val="20"/>
        <w:szCs w:val="20"/>
      </w:rPr>
      <w:t>Základní škola Bělá pod Bezdězem,</w:t>
    </w:r>
  </w:p>
  <w:p w14:paraId="3CE91B05" w14:textId="77777777" w:rsidR="00000000" w:rsidRDefault="00000000">
    <w:pPr>
      <w:jc w:val="right"/>
    </w:pPr>
    <w:r>
      <w:rPr>
        <w:color w:val="0070C0"/>
        <w:sz w:val="20"/>
        <w:szCs w:val="20"/>
      </w:rPr>
      <w:t>příspěvková organizace</w:t>
    </w:r>
  </w:p>
  <w:p w14:paraId="55BE6608" w14:textId="77777777" w:rsidR="00000000" w:rsidRDefault="00000000">
    <w:pPr>
      <w:overflowPunct w:val="0"/>
      <w:autoSpaceDE w:val="0"/>
      <w:jc w:val="right"/>
      <w:rPr>
        <w:sz w:val="20"/>
        <w:szCs w:val="20"/>
      </w:rPr>
    </w:pPr>
    <w:r>
      <w:rPr>
        <w:sz w:val="20"/>
        <w:szCs w:val="20"/>
      </w:rPr>
      <w:t>Máchova 1110, 294 21 Bělá pod Bezdězem,</w:t>
    </w:r>
  </w:p>
  <w:p w14:paraId="045D2B3C" w14:textId="77777777" w:rsidR="00000000" w:rsidRDefault="00000000">
    <w:pPr>
      <w:overflowPunct w:val="0"/>
      <w:autoSpaceDE w:val="0"/>
      <w:jc w:val="right"/>
      <w:rPr>
        <w:sz w:val="20"/>
        <w:szCs w:val="20"/>
      </w:rPr>
    </w:pPr>
    <w:r>
      <w:rPr>
        <w:sz w:val="20"/>
        <w:szCs w:val="20"/>
      </w:rPr>
      <w:t>tel: 739 548 426</w:t>
    </w:r>
  </w:p>
  <w:p w14:paraId="0550469C" w14:textId="77777777" w:rsidR="00000000" w:rsidRDefault="000000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A479FE"/>
    <w:multiLevelType w:val="multilevel"/>
    <w:tmpl w:val="D2F69E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440492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547AB"/>
    <w:rsid w:val="002235D7"/>
    <w:rsid w:val="004547AB"/>
    <w:rsid w:val="00462903"/>
    <w:rsid w:val="00AE3C5B"/>
    <w:rsid w:val="00C1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BAC1A"/>
  <w15:docId w15:val="{9BA429EC-E205-4214-92E9-D6CE6BCD3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cs-CZ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dpis7">
    <w:name w:val="heading 7"/>
    <w:basedOn w:val="Normln"/>
    <w:next w:val="Normln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dpis8">
    <w:name w:val="heading 8"/>
    <w:basedOn w:val="Normln"/>
    <w:next w:val="Normln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dpis9">
    <w:name w:val="heading 9"/>
    <w:basedOn w:val="Normln"/>
    <w:next w:val="Normln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dpis2Char">
    <w:name w:val="Nadpis 2 Char"/>
    <w:basedOn w:val="Standardnpsmoodstavce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dpis3Char">
    <w:name w:val="Nadpis 3 Char"/>
    <w:basedOn w:val="Standardnpsmoodstavce"/>
    <w:rPr>
      <w:rFonts w:eastAsia="Times New Roman" w:cs="Times New Roman"/>
      <w:color w:val="0F4761"/>
      <w:sz w:val="28"/>
      <w:szCs w:val="28"/>
    </w:rPr>
  </w:style>
  <w:style w:type="character" w:customStyle="1" w:styleId="Nadpis4Char">
    <w:name w:val="Nadpis 4 Char"/>
    <w:basedOn w:val="Standardnpsmoodstavce"/>
    <w:rPr>
      <w:rFonts w:eastAsia="Times New Roman" w:cs="Times New Roman"/>
      <w:i/>
      <w:iCs/>
      <w:color w:val="0F4761"/>
    </w:rPr>
  </w:style>
  <w:style w:type="character" w:customStyle="1" w:styleId="Nadpis5Char">
    <w:name w:val="Nadpis 5 Char"/>
    <w:basedOn w:val="Standardnpsmoodstavce"/>
    <w:rPr>
      <w:rFonts w:eastAsia="Times New Roman" w:cs="Times New Roman"/>
      <w:color w:val="0F4761"/>
    </w:rPr>
  </w:style>
  <w:style w:type="character" w:customStyle="1" w:styleId="Nadpis6Char">
    <w:name w:val="Nadpis 6 Char"/>
    <w:basedOn w:val="Standardnpsmoodstavce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basedOn w:val="Standardnpsmoodstavce"/>
    <w:rPr>
      <w:rFonts w:eastAsia="Times New Roman" w:cs="Times New Roman"/>
      <w:color w:val="595959"/>
    </w:rPr>
  </w:style>
  <w:style w:type="character" w:customStyle="1" w:styleId="Nadpis8Char">
    <w:name w:val="Nadpis 8 Char"/>
    <w:basedOn w:val="Standardnpsmoodstavce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basedOn w:val="Standardnpsmoodstavce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NzevChar">
    <w:name w:val="Název Char"/>
    <w:basedOn w:val="Standardnpsmoodstavce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nadpis">
    <w:name w:val="Subtitle"/>
    <w:basedOn w:val="Normln"/>
    <w:next w:val="Normln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basedOn w:val="Standardnpsmoodstavce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basedOn w:val="Standardnpsmoodstavce"/>
    <w:rPr>
      <w:i/>
      <w:iCs/>
      <w:color w:val="404040"/>
    </w:rPr>
  </w:style>
  <w:style w:type="paragraph" w:styleId="Odstavecseseznamem">
    <w:name w:val="List Paragraph"/>
    <w:basedOn w:val="Normln"/>
    <w:pPr>
      <w:ind w:left="720"/>
      <w:contextualSpacing/>
    </w:pPr>
  </w:style>
  <w:style w:type="character" w:styleId="Zdraznnintenzivn">
    <w:name w:val="Intense Emphasis"/>
    <w:basedOn w:val="Standardnpsmoodstavce"/>
    <w:rPr>
      <w:i/>
      <w:iCs/>
      <w:color w:val="0F4761"/>
    </w:rPr>
  </w:style>
  <w:style w:type="paragraph" w:styleId="Vrazncitt">
    <w:name w:val="Intense Quote"/>
    <w:basedOn w:val="Normln"/>
    <w:next w:val="Normln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VrazncittChar">
    <w:name w:val="Výrazný citát Char"/>
    <w:basedOn w:val="Standardnpsmoodstavce"/>
    <w:rPr>
      <w:i/>
      <w:iCs/>
      <w:color w:val="0F4761"/>
    </w:rPr>
  </w:style>
  <w:style w:type="character" w:styleId="Odkazintenzivn">
    <w:name w:val="Intense Reference"/>
    <w:basedOn w:val="Standardnpsmoodstavce"/>
    <w:rPr>
      <w:b/>
      <w:bCs/>
      <w:smallCaps/>
      <w:color w:val="0F4761"/>
      <w:spacing w:val="5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1286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FIŠEROVÁ</dc:creator>
  <dc:description/>
  <cp:lastModifiedBy>Zuzana Horáková</cp:lastModifiedBy>
  <cp:revision>3</cp:revision>
  <dcterms:created xsi:type="dcterms:W3CDTF">2026-08-27T21:23:00Z</dcterms:created>
  <dcterms:modified xsi:type="dcterms:W3CDTF">2026-08-27T21:25:00Z</dcterms:modified>
</cp:coreProperties>
</file>